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FF6" w:rsidRDefault="00D52866" w:rsidP="00D528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December 2022</w:t>
      </w:r>
    </w:p>
    <w:p w:rsidR="00D52866" w:rsidRDefault="00D52866" w:rsidP="00D52866">
      <w:pPr>
        <w:jc w:val="right"/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jc w:val="right"/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Parents/Carers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confirm end of term arrangements on Friday 16</w:t>
      </w:r>
      <w:r w:rsidRPr="00D528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2022, school closes for all students at 12.30pm.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Buses will depart at 12.40pm and parents can collect from 12.45pm in the main car park.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canteen will be open to all students at breaktime and those students in receipt of free school meals can purchase their food at this time.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would also like to take this opportunity to remind you of our annual Christmas jumper day on Friday 9</w:t>
      </w:r>
      <w:r w:rsidRPr="00D528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2022.  This is not a non-uniform day, but a £1 contribution is requested with all funds going to charity.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warmly invite you to our Christmas concert on Monday 12</w:t>
      </w:r>
      <w:r w:rsidRPr="00D528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at 6pm.  Tickets can be purchased on ParentPay.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Students for all year groups return to school on Wednesday 4</w:t>
      </w:r>
      <w:r w:rsidRPr="00D528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January 2023.</w:t>
      </w: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</w:p>
    <w:p w:rsidR="00D52866" w:rsidRDefault="00D52866" w:rsidP="00D52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and best wishes for Christmas and the New Year.</w:t>
      </w:r>
    </w:p>
    <w:p w:rsidR="00D52866" w:rsidRDefault="00D52866" w:rsidP="00695FF6">
      <w:pPr>
        <w:rPr>
          <w:rFonts w:ascii="Arial" w:hAnsi="Arial" w:cs="Arial"/>
          <w:sz w:val="24"/>
          <w:szCs w:val="24"/>
        </w:rPr>
      </w:pPr>
    </w:p>
    <w:p w:rsidR="00D52866" w:rsidRPr="00695FF6" w:rsidRDefault="00D52866" w:rsidP="00695FF6">
      <w:pPr>
        <w:rPr>
          <w:rFonts w:ascii="Arial" w:hAnsi="Arial" w:cs="Arial"/>
          <w:sz w:val="24"/>
          <w:szCs w:val="24"/>
        </w:rPr>
      </w:pPr>
    </w:p>
    <w:p w:rsidR="00695FF6" w:rsidRDefault="00695FF6" w:rsidP="00695FF6">
      <w:pPr>
        <w:rPr>
          <w:rFonts w:ascii="Arial" w:hAnsi="Arial" w:cs="Arial"/>
          <w:sz w:val="24"/>
          <w:szCs w:val="24"/>
        </w:rPr>
      </w:pPr>
      <w:r w:rsidRPr="00695FF6">
        <w:rPr>
          <w:rFonts w:ascii="Arial" w:hAnsi="Arial" w:cs="Arial"/>
          <w:sz w:val="24"/>
          <w:szCs w:val="24"/>
        </w:rPr>
        <w:t>Yours sincerely</w:t>
      </w:r>
    </w:p>
    <w:p w:rsidR="00D52866" w:rsidRDefault="00D52866" w:rsidP="00695FF6">
      <w:pPr>
        <w:rPr>
          <w:rFonts w:ascii="Arial" w:hAnsi="Arial" w:cs="Arial"/>
          <w:sz w:val="24"/>
          <w:szCs w:val="24"/>
        </w:rPr>
      </w:pPr>
    </w:p>
    <w:p w:rsidR="00695FF6" w:rsidRDefault="00CE4FAF" w:rsidP="00695FF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8ECB70">
            <wp:simplePos x="0" y="0"/>
            <wp:positionH relativeFrom="column">
              <wp:posOffset>-206734</wp:posOffset>
            </wp:positionH>
            <wp:positionV relativeFrom="paragraph">
              <wp:posOffset>178602</wp:posOffset>
            </wp:positionV>
            <wp:extent cx="1664968" cy="438150"/>
            <wp:effectExtent l="0" t="0" r="0" b="0"/>
            <wp:wrapTight wrapText="bothSides">
              <wp:wrapPolygon edited="0">
                <wp:start x="0" y="0"/>
                <wp:lineTo x="0" y="20661"/>
                <wp:lineTo x="21262" y="20661"/>
                <wp:lineTo x="212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055" t="49218" r="41572" b="44058"/>
                    <a:stretch/>
                  </pic:blipFill>
                  <pic:spPr bwMode="auto">
                    <a:xfrm>
                      <a:off x="0" y="0"/>
                      <a:ext cx="1664968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FF6" w:rsidRDefault="00695FF6" w:rsidP="00695FF6">
      <w:pPr>
        <w:rPr>
          <w:rFonts w:ascii="Arial" w:hAnsi="Arial" w:cs="Arial"/>
          <w:sz w:val="24"/>
          <w:szCs w:val="24"/>
        </w:rPr>
      </w:pPr>
    </w:p>
    <w:p w:rsidR="00CE4FAF" w:rsidRDefault="00CE4FAF" w:rsidP="00695FF6">
      <w:pPr>
        <w:rPr>
          <w:rFonts w:ascii="Arial" w:hAnsi="Arial" w:cs="Arial"/>
          <w:sz w:val="24"/>
          <w:szCs w:val="24"/>
        </w:rPr>
      </w:pPr>
    </w:p>
    <w:p w:rsidR="00CE4FAF" w:rsidRPr="00695FF6" w:rsidRDefault="00CE4FAF" w:rsidP="00695FF6">
      <w:pPr>
        <w:rPr>
          <w:rFonts w:ascii="Arial" w:hAnsi="Arial" w:cs="Arial"/>
          <w:sz w:val="24"/>
          <w:szCs w:val="24"/>
        </w:rPr>
      </w:pPr>
    </w:p>
    <w:p w:rsidR="00695FF6" w:rsidRPr="00D52866" w:rsidRDefault="00D52866" w:rsidP="00695F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Ms P Hammond</w:t>
      </w:r>
      <w:bookmarkStart w:id="0" w:name="_GoBack"/>
      <w:bookmarkEnd w:id="0"/>
    </w:p>
    <w:p w:rsidR="00695FF6" w:rsidRPr="00695FF6" w:rsidRDefault="00695FF6" w:rsidP="00695FF6">
      <w:pPr>
        <w:rPr>
          <w:rFonts w:ascii="Arial" w:hAnsi="Arial" w:cs="Arial"/>
          <w:b/>
          <w:bCs/>
          <w:sz w:val="24"/>
          <w:szCs w:val="24"/>
        </w:rPr>
      </w:pPr>
      <w:r w:rsidRPr="00695FF6">
        <w:rPr>
          <w:rFonts w:ascii="Arial" w:hAnsi="Arial" w:cs="Arial"/>
          <w:b/>
          <w:bCs/>
          <w:sz w:val="24"/>
          <w:szCs w:val="24"/>
        </w:rPr>
        <w:t>Headteacher</w:t>
      </w:r>
    </w:p>
    <w:p w:rsidR="006717D8" w:rsidRPr="006717D8" w:rsidRDefault="006717D8" w:rsidP="006717D8">
      <w:pPr>
        <w:rPr>
          <w:rFonts w:ascii="Arial" w:hAnsi="Arial" w:cs="Arial"/>
          <w:sz w:val="20"/>
          <w:szCs w:val="20"/>
        </w:rPr>
      </w:pPr>
    </w:p>
    <w:sectPr w:rsidR="006717D8" w:rsidRPr="006717D8" w:rsidSect="005E704A">
      <w:headerReference w:type="default" r:id="rId7"/>
      <w:footerReference w:type="default" r:id="rId8"/>
      <w:pgSz w:w="11900" w:h="16840"/>
      <w:pgMar w:top="3402" w:right="851" w:bottom="1701" w:left="85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232" w:rsidRDefault="00A05232" w:rsidP="00515160">
      <w:r>
        <w:separator/>
      </w:r>
    </w:p>
  </w:endnote>
  <w:endnote w:type="continuationSeparator" w:id="0">
    <w:p w:rsidR="00A05232" w:rsidRDefault="00A05232" w:rsidP="00515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60" w:rsidRDefault="0051516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5C1E5DE" wp14:editId="01F60D50">
          <wp:simplePos x="0" y="0"/>
          <wp:positionH relativeFrom="page">
            <wp:align>left</wp:align>
          </wp:positionH>
          <wp:positionV relativeFrom="paragraph">
            <wp:posOffset>-851535</wp:posOffset>
          </wp:positionV>
          <wp:extent cx="7566101" cy="108000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mpion_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1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232" w:rsidRDefault="00A05232" w:rsidP="00515160">
      <w:r>
        <w:separator/>
      </w:r>
    </w:p>
  </w:footnote>
  <w:footnote w:type="continuationSeparator" w:id="0">
    <w:p w:rsidR="00A05232" w:rsidRDefault="00A05232" w:rsidP="00515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60" w:rsidRPr="00515160" w:rsidRDefault="00515160" w:rsidP="005151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3E75438" wp14:editId="517D3A7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5431" cy="216000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mpion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31" cy="2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32"/>
    <w:rsid w:val="001D60B2"/>
    <w:rsid w:val="00356563"/>
    <w:rsid w:val="003D2AF0"/>
    <w:rsid w:val="004401C1"/>
    <w:rsid w:val="00515160"/>
    <w:rsid w:val="005E704A"/>
    <w:rsid w:val="006717D8"/>
    <w:rsid w:val="00695FF6"/>
    <w:rsid w:val="00790CAC"/>
    <w:rsid w:val="00913550"/>
    <w:rsid w:val="0095360D"/>
    <w:rsid w:val="00995BF3"/>
    <w:rsid w:val="009E633B"/>
    <w:rsid w:val="00A05232"/>
    <w:rsid w:val="00B1491B"/>
    <w:rsid w:val="00CE4FAF"/>
    <w:rsid w:val="00D5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AFD323"/>
  <w14:defaultImageDpi w14:val="300"/>
  <w15:docId w15:val="{74800BD9-CB87-4D0E-B4C3-A70450B7C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17D8"/>
    <w:rPr>
      <w:rFonts w:ascii="Calibri" w:eastAsiaTheme="minorHAns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A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AF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A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516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15160"/>
  </w:style>
  <w:style w:type="paragraph" w:styleId="Footer">
    <w:name w:val="footer"/>
    <w:basedOn w:val="Normal"/>
    <w:link w:val="FooterChar"/>
    <w:uiPriority w:val="99"/>
    <w:unhideWhenUsed/>
    <w:rsid w:val="0051516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15160"/>
  </w:style>
  <w:style w:type="character" w:styleId="Hyperlink">
    <w:name w:val="Hyperlink"/>
    <w:rsid w:val="006717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9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Staff%20Area\ACE\Campion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Campion_Letterhead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Davna Stewart (Staff)</dc:creator>
  <cp:keywords/>
  <dc:description/>
  <cp:lastModifiedBy>Louise Osborne (Staff)</cp:lastModifiedBy>
  <cp:revision>2</cp:revision>
  <cp:lastPrinted>2022-12-01T10:02:00Z</cp:lastPrinted>
  <dcterms:created xsi:type="dcterms:W3CDTF">2022-12-01T10:02:00Z</dcterms:created>
  <dcterms:modified xsi:type="dcterms:W3CDTF">2022-12-01T10:02:00Z</dcterms:modified>
</cp:coreProperties>
</file>